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"/>
      </w:tblPr>
      <w:tblGrid>
        <w:gridCol w:w="4395"/>
      </w:tblGrid>
      <w:tr w:rsidR="00E6517F" w:rsidRPr="00E6517F" w14:paraId="27A41AE7" w14:textId="77777777" w:rsidTr="004012BF">
        <w:trPr>
          <w:jc w:val="center"/>
        </w:trPr>
        <w:tc>
          <w:tcPr>
            <w:tcW w:w="4395" w:type="dxa"/>
            <w:tcBorders>
              <w:bottom w:val="single" w:sz="12" w:space="0" w:color="B10000" w:themeColor="background2"/>
            </w:tcBorders>
          </w:tcPr>
          <w:p w14:paraId="6736428D" w14:textId="13FF2CC8" w:rsidR="00E6517F" w:rsidRPr="00E6517F" w:rsidRDefault="004012BF" w:rsidP="00FA6C3E">
            <w:pPr>
              <w:pStyle w:val="Heading2"/>
              <w:spacing w:before="0" w:after="0"/>
            </w:pPr>
            <w:r>
              <w:t>Booking form</w:t>
            </w:r>
          </w:p>
        </w:tc>
      </w:tr>
    </w:tbl>
    <w:p w14:paraId="58638CB3" w14:textId="77777777" w:rsidR="00DB6A25" w:rsidRDefault="00DB6A25" w:rsidP="00FA6C3E"/>
    <w:p w14:paraId="334251CF" w14:textId="656A7896" w:rsidR="0089465C" w:rsidRPr="00DC6110" w:rsidRDefault="00FA6C3E" w:rsidP="00FA6C3E">
      <w:pPr>
        <w:pStyle w:val="Heading2"/>
        <w:spacing w:before="0" w:after="0"/>
        <w:rPr>
          <w:sz w:val="24"/>
          <w:szCs w:val="24"/>
          <w:u w:val="single"/>
        </w:rPr>
      </w:pPr>
      <w:r w:rsidRPr="00DC6110">
        <w:rPr>
          <w:sz w:val="24"/>
          <w:szCs w:val="24"/>
          <w:u w:val="single"/>
        </w:rPr>
        <w:t>Christmas lunch – 6</w:t>
      </w:r>
      <w:r w:rsidRPr="00DC6110">
        <w:rPr>
          <w:sz w:val="24"/>
          <w:szCs w:val="24"/>
          <w:u w:val="single"/>
          <w:vertAlign w:val="superscript"/>
        </w:rPr>
        <w:t>th</w:t>
      </w:r>
      <w:r w:rsidRPr="00DC6110">
        <w:rPr>
          <w:sz w:val="24"/>
          <w:szCs w:val="24"/>
          <w:u w:val="single"/>
        </w:rPr>
        <w:t xml:space="preserve"> December 2023</w:t>
      </w:r>
      <w:r w:rsidR="004545D3" w:rsidRPr="00DC6110">
        <w:rPr>
          <w:sz w:val="24"/>
          <w:szCs w:val="24"/>
          <w:u w:val="single"/>
        </w:rPr>
        <w:t xml:space="preserve"> 12:00 for 12:30.</w:t>
      </w:r>
    </w:p>
    <w:p w14:paraId="7CB63B16" w14:textId="7C62250E" w:rsidR="004545D3" w:rsidRPr="00DC6110" w:rsidRDefault="008B0164" w:rsidP="008B0164">
      <w:pPr>
        <w:pStyle w:val="Heading2"/>
        <w:spacing w:before="0" w:after="0"/>
        <w:rPr>
          <w:sz w:val="24"/>
          <w:szCs w:val="24"/>
          <w:u w:val="single"/>
        </w:rPr>
      </w:pPr>
      <w:r w:rsidRPr="00DC6110">
        <w:rPr>
          <w:sz w:val="24"/>
          <w:szCs w:val="24"/>
          <w:u w:val="single"/>
        </w:rPr>
        <w:t>Old Dunnings Mill, Dunnings Road, East Grinstead, RH19 4AT</w:t>
      </w:r>
    </w:p>
    <w:p w14:paraId="04578361" w14:textId="77777777" w:rsidR="004012BF" w:rsidRDefault="004012BF" w:rsidP="00FA6C3E">
      <w:pPr>
        <w:jc w:val="left"/>
      </w:pPr>
    </w:p>
    <w:p w14:paraId="33B62F92" w14:textId="6F59E049" w:rsidR="00BA6BDF" w:rsidRPr="008D7184" w:rsidRDefault="004012BF" w:rsidP="00FA6C3E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>Name……………………………………………………………………………………</w:t>
      </w:r>
    </w:p>
    <w:p w14:paraId="659FDB3B" w14:textId="77777777" w:rsidR="00ED49DB" w:rsidRPr="008D7184" w:rsidRDefault="00ED49DB" w:rsidP="00ED49DB">
      <w:pPr>
        <w:rPr>
          <w:sz w:val="24"/>
          <w:szCs w:val="24"/>
        </w:rPr>
      </w:pPr>
    </w:p>
    <w:p w14:paraId="6B611443" w14:textId="0A582488" w:rsidR="004012BF" w:rsidRPr="008D7184" w:rsidRDefault="004012BF" w:rsidP="00BA6BDF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>Contact email…</w:t>
      </w:r>
      <w:r w:rsidR="00ED49DB" w:rsidRPr="008D7184">
        <w:rPr>
          <w:sz w:val="24"/>
          <w:szCs w:val="24"/>
        </w:rPr>
        <w:t>.</w:t>
      </w:r>
      <w:r w:rsidRPr="008D7184">
        <w:rPr>
          <w:sz w:val="24"/>
          <w:szCs w:val="24"/>
        </w:rPr>
        <w:t>…………</w:t>
      </w:r>
      <w:r w:rsidR="00ED49DB" w:rsidRPr="008D7184">
        <w:rPr>
          <w:sz w:val="24"/>
          <w:szCs w:val="24"/>
        </w:rPr>
        <w:t>….</w:t>
      </w:r>
      <w:r w:rsidRPr="008D7184">
        <w:rPr>
          <w:sz w:val="24"/>
          <w:szCs w:val="24"/>
        </w:rPr>
        <w:t>……………………………………………………</w:t>
      </w:r>
    </w:p>
    <w:p w14:paraId="27BC0CB8" w14:textId="77777777" w:rsidR="00BA6BDF" w:rsidRPr="008D7184" w:rsidRDefault="00BA6BDF" w:rsidP="00BA6BDF">
      <w:pPr>
        <w:rPr>
          <w:sz w:val="24"/>
          <w:szCs w:val="24"/>
        </w:rPr>
      </w:pPr>
    </w:p>
    <w:p w14:paraId="46458BEB" w14:textId="3D73852D" w:rsidR="00ED49DB" w:rsidRPr="008D7184" w:rsidRDefault="004012BF" w:rsidP="00ED49DB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>phone number……………………………</w:t>
      </w:r>
      <w:r w:rsidR="00ED49DB" w:rsidRPr="008D7184">
        <w:rPr>
          <w:sz w:val="24"/>
          <w:szCs w:val="24"/>
        </w:rPr>
        <w:t>……………</w:t>
      </w:r>
      <w:r w:rsidRPr="008D7184">
        <w:rPr>
          <w:sz w:val="24"/>
          <w:szCs w:val="24"/>
        </w:rPr>
        <w:t>………………………</w:t>
      </w:r>
      <w:proofErr w:type="gramStart"/>
      <w:r w:rsidRPr="008D7184">
        <w:rPr>
          <w:sz w:val="24"/>
          <w:szCs w:val="24"/>
        </w:rPr>
        <w:t>…..</w:t>
      </w:r>
      <w:proofErr w:type="gramEnd"/>
    </w:p>
    <w:p w14:paraId="72040E67" w14:textId="77777777" w:rsidR="00BA6BDF" w:rsidRPr="008D7184" w:rsidRDefault="00BA6BDF" w:rsidP="00BA6BDF">
      <w:pPr>
        <w:rPr>
          <w:sz w:val="24"/>
          <w:szCs w:val="24"/>
        </w:rPr>
      </w:pPr>
    </w:p>
    <w:p w14:paraId="001C6A8A" w14:textId="6DB27E33" w:rsidR="004012BF" w:rsidRPr="008D7184" w:rsidRDefault="004012BF" w:rsidP="00BA6BDF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>starter choice……………………………</w:t>
      </w:r>
      <w:r w:rsidR="00ED49DB" w:rsidRPr="008D7184">
        <w:rPr>
          <w:sz w:val="24"/>
          <w:szCs w:val="24"/>
        </w:rPr>
        <w:t>…</w:t>
      </w:r>
      <w:r w:rsidRPr="008D7184">
        <w:rPr>
          <w:sz w:val="24"/>
          <w:szCs w:val="24"/>
        </w:rPr>
        <w:t>……………………</w:t>
      </w:r>
      <w:proofErr w:type="gramStart"/>
      <w:r w:rsidRPr="008D7184">
        <w:rPr>
          <w:sz w:val="24"/>
          <w:szCs w:val="24"/>
        </w:rPr>
        <w:t>…..</w:t>
      </w:r>
      <w:proofErr w:type="gramEnd"/>
      <w:r w:rsidRPr="008D7184">
        <w:rPr>
          <w:sz w:val="24"/>
          <w:szCs w:val="24"/>
        </w:rPr>
        <w:t>…………..</w:t>
      </w:r>
    </w:p>
    <w:p w14:paraId="1FDD1484" w14:textId="77777777" w:rsidR="00BA6BDF" w:rsidRPr="008D7184" w:rsidRDefault="00BA6BDF" w:rsidP="00BA6BDF">
      <w:pPr>
        <w:rPr>
          <w:sz w:val="24"/>
          <w:szCs w:val="24"/>
        </w:rPr>
      </w:pPr>
    </w:p>
    <w:p w14:paraId="1B2E0DFB" w14:textId="5C595B3A" w:rsidR="004012BF" w:rsidRPr="008D7184" w:rsidRDefault="004012BF" w:rsidP="00BA6BDF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>main course</w:t>
      </w:r>
      <w:r w:rsidR="00BA6BDF" w:rsidRPr="008D7184">
        <w:rPr>
          <w:sz w:val="24"/>
          <w:szCs w:val="24"/>
        </w:rPr>
        <w:t xml:space="preserve"> choice</w:t>
      </w:r>
      <w:r w:rsidRPr="008D7184">
        <w:rPr>
          <w:sz w:val="24"/>
          <w:szCs w:val="24"/>
        </w:rPr>
        <w:t>……………………………</w:t>
      </w:r>
      <w:proofErr w:type="gramStart"/>
      <w:r w:rsidRPr="008D7184">
        <w:rPr>
          <w:sz w:val="24"/>
          <w:szCs w:val="24"/>
        </w:rPr>
        <w:t>…</w:t>
      </w:r>
      <w:r w:rsidR="00ED49DB" w:rsidRPr="008D7184">
        <w:rPr>
          <w:sz w:val="24"/>
          <w:szCs w:val="24"/>
        </w:rPr>
        <w:t>..</w:t>
      </w:r>
      <w:proofErr w:type="gramEnd"/>
      <w:r w:rsidRPr="008D7184">
        <w:rPr>
          <w:sz w:val="24"/>
          <w:szCs w:val="24"/>
        </w:rPr>
        <w:t>…………………………</w:t>
      </w:r>
      <w:r w:rsidR="00ED49DB" w:rsidRPr="008D7184">
        <w:rPr>
          <w:sz w:val="24"/>
          <w:szCs w:val="24"/>
        </w:rPr>
        <w:t>…</w:t>
      </w:r>
    </w:p>
    <w:p w14:paraId="710BCA8D" w14:textId="77777777" w:rsidR="00BA6BDF" w:rsidRPr="008D7184" w:rsidRDefault="00BA6BDF" w:rsidP="00BA6BDF">
      <w:pPr>
        <w:rPr>
          <w:sz w:val="24"/>
          <w:szCs w:val="24"/>
        </w:rPr>
      </w:pPr>
    </w:p>
    <w:p w14:paraId="40437FA0" w14:textId="6688F37D" w:rsidR="0025684B" w:rsidRPr="008D7184" w:rsidRDefault="004012BF" w:rsidP="0025684B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>dessert choice………………………………………………………………</w:t>
      </w:r>
      <w:r w:rsidR="008D7184">
        <w:rPr>
          <w:sz w:val="24"/>
          <w:szCs w:val="24"/>
        </w:rPr>
        <w:t>…….</w:t>
      </w:r>
    </w:p>
    <w:p w14:paraId="7855E288" w14:textId="77777777" w:rsidR="0025684B" w:rsidRPr="008D7184" w:rsidRDefault="0025684B" w:rsidP="0025684B">
      <w:pPr>
        <w:pStyle w:val="Heading2"/>
        <w:spacing w:before="0" w:after="0"/>
        <w:jc w:val="left"/>
        <w:rPr>
          <w:sz w:val="24"/>
          <w:szCs w:val="24"/>
        </w:rPr>
      </w:pPr>
    </w:p>
    <w:p w14:paraId="1BE522B0" w14:textId="77777777" w:rsidR="00433547" w:rsidRPr="008D7184" w:rsidRDefault="00433547" w:rsidP="0025684B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>Cost for Members - £23 for 2 courses, £27 for 3 Courses</w:t>
      </w:r>
    </w:p>
    <w:p w14:paraId="3F8BAF7B" w14:textId="37DB7212" w:rsidR="0025684B" w:rsidRPr="008D7184" w:rsidRDefault="00433547" w:rsidP="0025684B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 xml:space="preserve">Cost for Non-members - </w:t>
      </w:r>
      <w:r w:rsidR="00B92B9E" w:rsidRPr="008D7184">
        <w:rPr>
          <w:sz w:val="24"/>
          <w:szCs w:val="24"/>
        </w:rPr>
        <w:t>£26 for 2 courses, £32 for 3 course</w:t>
      </w:r>
      <w:r w:rsidR="008D7184">
        <w:rPr>
          <w:sz w:val="24"/>
          <w:szCs w:val="24"/>
        </w:rPr>
        <w:t>s</w:t>
      </w:r>
    </w:p>
    <w:p w14:paraId="0509D869" w14:textId="77777777" w:rsidR="00BA6BDF" w:rsidRPr="008D7184" w:rsidRDefault="00BA6BDF" w:rsidP="00BA6BDF">
      <w:pPr>
        <w:rPr>
          <w:sz w:val="24"/>
          <w:szCs w:val="24"/>
        </w:rPr>
      </w:pPr>
    </w:p>
    <w:p w14:paraId="3376823A" w14:textId="65BFF2B5" w:rsidR="00BA6BDF" w:rsidRPr="008D7184" w:rsidRDefault="00BA6BDF" w:rsidP="00BA6BDF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>Total Payment Due: £……</w:t>
      </w:r>
      <w:proofErr w:type="gramStart"/>
      <w:r w:rsidRPr="008D7184">
        <w:rPr>
          <w:sz w:val="24"/>
          <w:szCs w:val="24"/>
        </w:rPr>
        <w:t>….</w:t>
      </w:r>
      <w:r w:rsidR="004012BF" w:rsidRPr="008D7184">
        <w:rPr>
          <w:sz w:val="24"/>
          <w:szCs w:val="24"/>
        </w:rPr>
        <w:t>…..</w:t>
      </w:r>
      <w:proofErr w:type="gramEnd"/>
    </w:p>
    <w:p w14:paraId="1B5C75C0" w14:textId="77777777" w:rsidR="004012BF" w:rsidRPr="008D7184" w:rsidRDefault="004012BF" w:rsidP="00BA6BDF">
      <w:pPr>
        <w:jc w:val="left"/>
        <w:rPr>
          <w:sz w:val="24"/>
          <w:szCs w:val="24"/>
        </w:rPr>
      </w:pPr>
    </w:p>
    <w:p w14:paraId="593E3351" w14:textId="1452223E" w:rsidR="00BA6BDF" w:rsidRPr="008D7184" w:rsidRDefault="004012BF" w:rsidP="00BA6BDF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>please send booking form to</w:t>
      </w:r>
      <w:r w:rsidR="00BA6BDF" w:rsidRPr="008D7184">
        <w:rPr>
          <w:sz w:val="24"/>
          <w:szCs w:val="24"/>
        </w:rPr>
        <w:t xml:space="preserve"> Julie neale</w:t>
      </w:r>
      <w:r w:rsidRPr="008D7184">
        <w:rPr>
          <w:sz w:val="24"/>
          <w:szCs w:val="24"/>
        </w:rPr>
        <w:t xml:space="preserve">:  </w:t>
      </w:r>
    </w:p>
    <w:p w14:paraId="3AA95DC0" w14:textId="2DF86EEE" w:rsidR="00BA6BDF" w:rsidRPr="008D7184" w:rsidRDefault="00BA6BDF" w:rsidP="00BA6BDF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 xml:space="preserve">by email to ukjules64@aol.com </w:t>
      </w:r>
    </w:p>
    <w:p w14:paraId="2E027F8B" w14:textId="77777777" w:rsidR="0089465C" w:rsidRDefault="00BA6BDF" w:rsidP="00BA6BDF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 xml:space="preserve">or by post to </w:t>
      </w:r>
      <w:r w:rsidR="004012BF" w:rsidRPr="008D7184">
        <w:rPr>
          <w:sz w:val="24"/>
          <w:szCs w:val="24"/>
        </w:rPr>
        <w:t xml:space="preserve"> 37 st georges court, crawley, rh10 8lP</w:t>
      </w:r>
    </w:p>
    <w:p w14:paraId="73514A83" w14:textId="5EFCE25E" w:rsidR="004012BF" w:rsidRPr="008D7184" w:rsidRDefault="008B0164" w:rsidP="00BA6BDF">
      <w:pPr>
        <w:pStyle w:val="Heading2"/>
        <w:spacing w:before="0" w:after="0"/>
        <w:jc w:val="left"/>
        <w:rPr>
          <w:sz w:val="24"/>
          <w:szCs w:val="24"/>
        </w:rPr>
      </w:pPr>
      <w:r>
        <w:rPr>
          <w:sz w:val="24"/>
          <w:szCs w:val="24"/>
        </w:rPr>
        <w:t>Please call if you have any problems or questions</w:t>
      </w:r>
      <w:r w:rsidR="00DC6110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</w:t>
      </w:r>
      <w:r w:rsidR="0089465C">
        <w:rPr>
          <w:sz w:val="24"/>
          <w:szCs w:val="24"/>
        </w:rPr>
        <w:t>07966 570984</w:t>
      </w:r>
    </w:p>
    <w:p w14:paraId="45D23A5F" w14:textId="4367D547" w:rsidR="004012BF" w:rsidRPr="008D7184" w:rsidRDefault="004012BF" w:rsidP="00BA6BDF">
      <w:pPr>
        <w:rPr>
          <w:sz w:val="24"/>
          <w:szCs w:val="24"/>
        </w:rPr>
      </w:pPr>
    </w:p>
    <w:p w14:paraId="1CDD18CD" w14:textId="77777777" w:rsidR="00BA6BDF" w:rsidRPr="008D7184" w:rsidRDefault="004012BF" w:rsidP="00BA6BDF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 xml:space="preserve">bank transfer can be sent to: </w:t>
      </w:r>
    </w:p>
    <w:p w14:paraId="7E5A6EA8" w14:textId="77777777" w:rsidR="00ED49DB" w:rsidRPr="008D7184" w:rsidRDefault="004012BF" w:rsidP="00BA6BDF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>Barclays bank</w:t>
      </w:r>
      <w:r w:rsidR="00BA6BDF" w:rsidRPr="008D7184">
        <w:rPr>
          <w:sz w:val="24"/>
          <w:szCs w:val="24"/>
        </w:rPr>
        <w:t xml:space="preserve"> </w:t>
      </w:r>
    </w:p>
    <w:p w14:paraId="6F2EB8F8" w14:textId="6E541FDC" w:rsidR="00BA6BDF" w:rsidRPr="008D7184" w:rsidRDefault="00BA6BDF" w:rsidP="00BA6BDF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>account name “parkinson’s disease society of the uk”</w:t>
      </w:r>
    </w:p>
    <w:p w14:paraId="10ADB348" w14:textId="77777777" w:rsidR="00BA6BDF" w:rsidRPr="008D7184" w:rsidRDefault="004012BF" w:rsidP="00BA6BDF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 xml:space="preserve">Sort Code 20-00-00  </w:t>
      </w:r>
    </w:p>
    <w:p w14:paraId="3F602464" w14:textId="243497BB" w:rsidR="004012BF" w:rsidRPr="008D7184" w:rsidRDefault="004012BF" w:rsidP="00BA6BDF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>Account number 43196852</w:t>
      </w:r>
    </w:p>
    <w:p w14:paraId="12D80389" w14:textId="77777777" w:rsidR="00BA6BDF" w:rsidRPr="008D7184" w:rsidRDefault="00BA6BDF" w:rsidP="00BA6BDF">
      <w:pPr>
        <w:pStyle w:val="Heading2"/>
        <w:spacing w:before="0" w:after="0"/>
        <w:jc w:val="left"/>
        <w:rPr>
          <w:sz w:val="24"/>
          <w:szCs w:val="24"/>
        </w:rPr>
      </w:pPr>
    </w:p>
    <w:p w14:paraId="619ECF56" w14:textId="77777777" w:rsidR="00ED49DB" w:rsidRPr="008D7184" w:rsidRDefault="00BA6BDF" w:rsidP="00BA6BDF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>Cheques made payable to</w:t>
      </w:r>
      <w:r w:rsidR="00ED49DB" w:rsidRPr="008D7184">
        <w:rPr>
          <w:sz w:val="24"/>
          <w:szCs w:val="24"/>
        </w:rPr>
        <w:t>:</w:t>
      </w:r>
    </w:p>
    <w:p w14:paraId="2228142E" w14:textId="507CDFB4" w:rsidR="00BA6BDF" w:rsidRPr="008D7184" w:rsidRDefault="00BA6BDF" w:rsidP="00BA6BDF">
      <w:pPr>
        <w:pStyle w:val="Heading2"/>
        <w:spacing w:before="0" w:after="0"/>
        <w:jc w:val="left"/>
        <w:rPr>
          <w:sz w:val="24"/>
          <w:szCs w:val="24"/>
        </w:rPr>
      </w:pPr>
      <w:r w:rsidRPr="008D7184">
        <w:rPr>
          <w:sz w:val="24"/>
          <w:szCs w:val="24"/>
        </w:rPr>
        <w:t>parkinson’s uk crawley and east</w:t>
      </w:r>
      <w:r w:rsidR="00ED49DB" w:rsidRPr="008D7184">
        <w:rPr>
          <w:sz w:val="24"/>
          <w:szCs w:val="24"/>
        </w:rPr>
        <w:t xml:space="preserve"> </w:t>
      </w:r>
      <w:r w:rsidRPr="008D7184">
        <w:rPr>
          <w:sz w:val="24"/>
          <w:szCs w:val="24"/>
        </w:rPr>
        <w:t>Grinstead branch</w:t>
      </w:r>
    </w:p>
    <w:p w14:paraId="06E6E8C7" w14:textId="215B2C47" w:rsidR="004012BF" w:rsidRDefault="00351E44" w:rsidP="00BA6BD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0A0EC4E" w14:textId="77777777" w:rsidR="00351E44" w:rsidRDefault="00351E44" w:rsidP="00BA6BDF">
      <w:pPr>
        <w:rPr>
          <w:sz w:val="24"/>
          <w:szCs w:val="24"/>
        </w:rPr>
      </w:pPr>
    </w:p>
    <w:p w14:paraId="357F9B82" w14:textId="77777777" w:rsidR="00351E44" w:rsidRDefault="00351E44" w:rsidP="00BA6BDF">
      <w:pPr>
        <w:rPr>
          <w:sz w:val="24"/>
          <w:szCs w:val="24"/>
        </w:rPr>
      </w:pPr>
    </w:p>
    <w:p w14:paraId="63F8EAD4" w14:textId="77777777" w:rsidR="00182C61" w:rsidRDefault="00351E44" w:rsidP="00182C61">
      <w:pPr>
        <w:pStyle w:val="Heading2"/>
        <w:spacing w:before="0" w:after="0"/>
        <w:ind w:left="4248" w:firstLine="708"/>
        <w:jc w:val="right"/>
        <w:rPr>
          <w:sz w:val="24"/>
          <w:szCs w:val="24"/>
        </w:rPr>
      </w:pPr>
      <w:r w:rsidRPr="00351E44">
        <w:rPr>
          <w:sz w:val="24"/>
          <w:szCs w:val="24"/>
        </w:rPr>
        <w:t>dietry or additional</w:t>
      </w:r>
    </w:p>
    <w:p w14:paraId="2B9FE837" w14:textId="6259537C" w:rsidR="00182C61" w:rsidRDefault="00351E44" w:rsidP="00182C61">
      <w:pPr>
        <w:pStyle w:val="Heading2"/>
        <w:spacing w:before="0" w:after="0"/>
        <w:ind w:left="4248" w:firstLine="708"/>
        <w:jc w:val="right"/>
        <w:rPr>
          <w:sz w:val="24"/>
          <w:szCs w:val="24"/>
        </w:rPr>
      </w:pPr>
      <w:r w:rsidRPr="00351E44">
        <w:rPr>
          <w:sz w:val="24"/>
          <w:szCs w:val="24"/>
        </w:rPr>
        <w:t>requests – extra s</w:t>
      </w:r>
      <w:r w:rsidR="00833F96">
        <w:rPr>
          <w:sz w:val="24"/>
          <w:szCs w:val="24"/>
        </w:rPr>
        <w:t>poon etc:</w:t>
      </w:r>
    </w:p>
    <w:p w14:paraId="3A56749B" w14:textId="4798898A" w:rsidR="00833F96" w:rsidRDefault="00833F96" w:rsidP="00833F96">
      <w:pPr>
        <w:jc w:val="right"/>
        <w:rPr>
          <w:color w:val="FF0000"/>
        </w:rPr>
      </w:pPr>
      <w:r>
        <w:rPr>
          <w:color w:val="FF0000"/>
        </w:rPr>
        <w:t>……………………………………………………</w:t>
      </w:r>
    </w:p>
    <w:p w14:paraId="791F5779" w14:textId="3E691BC7" w:rsidR="00833F96" w:rsidRDefault="00833F96" w:rsidP="00833F96">
      <w:pPr>
        <w:jc w:val="right"/>
        <w:rPr>
          <w:color w:val="FF0000"/>
        </w:rPr>
      </w:pPr>
      <w:r>
        <w:rPr>
          <w:color w:val="FF0000"/>
        </w:rPr>
        <w:t>…………………………………………………..</w:t>
      </w:r>
    </w:p>
    <w:p w14:paraId="0B92CFEB" w14:textId="1DA211A0" w:rsidR="00833F96" w:rsidRDefault="00833F96" w:rsidP="00833F96">
      <w:pPr>
        <w:jc w:val="right"/>
        <w:rPr>
          <w:color w:val="FF0000"/>
        </w:rPr>
      </w:pPr>
      <w:r>
        <w:rPr>
          <w:color w:val="FF0000"/>
        </w:rPr>
        <w:t>………………………………………………….</w:t>
      </w:r>
    </w:p>
    <w:p w14:paraId="075AC4CC" w14:textId="01565E7C" w:rsidR="00833F96" w:rsidRDefault="00833F96" w:rsidP="00833F96">
      <w:pPr>
        <w:jc w:val="right"/>
        <w:rPr>
          <w:color w:val="FF0000"/>
        </w:rPr>
      </w:pPr>
      <w:r>
        <w:rPr>
          <w:color w:val="FF0000"/>
        </w:rPr>
        <w:t>………………………………………………….</w:t>
      </w:r>
    </w:p>
    <w:p w14:paraId="09C61A7D" w14:textId="7EEDA88D" w:rsidR="00833F96" w:rsidRPr="00833F96" w:rsidRDefault="00833F96" w:rsidP="00833F96">
      <w:pPr>
        <w:jc w:val="right"/>
        <w:rPr>
          <w:color w:val="FF0000"/>
        </w:rPr>
      </w:pPr>
      <w:r>
        <w:rPr>
          <w:color w:val="FF0000"/>
        </w:rPr>
        <w:t>……………………………………………………</w:t>
      </w:r>
    </w:p>
    <w:sectPr w:rsidR="00833F96" w:rsidRPr="00833F96" w:rsidSect="006F0A74">
      <w:headerReference w:type="default" r:id="rId10"/>
      <w:pgSz w:w="11906" w:h="16838" w:code="9"/>
      <w:pgMar w:top="397" w:right="964" w:bottom="964" w:left="964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2AC96" w14:textId="77777777" w:rsidR="0073295F" w:rsidRDefault="0073295F" w:rsidP="007D2655">
      <w:r>
        <w:separator/>
      </w:r>
    </w:p>
  </w:endnote>
  <w:endnote w:type="continuationSeparator" w:id="0">
    <w:p w14:paraId="61B13667" w14:textId="77777777" w:rsidR="0073295F" w:rsidRDefault="0073295F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B66C6" w14:textId="77777777" w:rsidR="0073295F" w:rsidRDefault="0073295F" w:rsidP="007D2655">
      <w:r>
        <w:separator/>
      </w:r>
    </w:p>
  </w:footnote>
  <w:footnote w:type="continuationSeparator" w:id="0">
    <w:p w14:paraId="20CB3BB6" w14:textId="77777777" w:rsidR="0073295F" w:rsidRDefault="0073295F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CF65C" w14:textId="77777777" w:rsidR="007D2655" w:rsidRDefault="00C57965">
    <w:pPr>
      <w:pStyle w:val="Header"/>
    </w:pPr>
    <w:r>
      <w:rPr>
        <w:noProof/>
        <w:lang w:val="en-GB" w:bidi="en-GB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AB634D5" wp14:editId="5B159D0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45369"/>
              <wp:effectExtent l="0" t="0" r="0" b="0"/>
              <wp:wrapNone/>
              <wp:docPr id="1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45369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t="-65" b="-65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60A0870" id="Rectangle 7" o:spid="_x0000_s1026" alt="&quot;&quot;" style="position:absolute;margin-left:0;margin-top:0;width:612pt;height:790.95pt;z-index:-2516459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g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YAAAAAEAAgBgAAAAAQACOEJJTQQmAAAAAAAOAAAAAAAAAAAAAD+AAAA4QklNA/IAAAAA&#10;AAoAAP///////wAAOEJJTQQNAAAAAAAEAAAAW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EIAAAAABSZ2h0bG9uZwAAAzA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9OEJJTQQMAAAAAA+2AAAAAQAAAHwA&#10;AACgAAABdAAA6IAAAA+aABgAAf/Y/+0ADEFkb2JlX0NNAAH/7gAOQWRvYmUAZIAAAAAB/9sAhAAM&#10;CAgICQgMCQkMEQsKCxEVDwwMDxUYExMVExMYEQwMDAwMDBEMDAwMDAwMDAwMDAwMDAwMDAwMDAwM&#10;DAwMDAwMAQ0LCw0ODRAODhAUDg4OFBQODg4OFBEMDAwMDBERDAwMDAwMEQwMDAwMDAwMDAwMDAwM&#10;DAwMDAwMDAwMDAwMDAz/wAARCACgAHw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2BF"/>
    <w:rsid w:val="00003534"/>
    <w:rsid w:val="0000408A"/>
    <w:rsid w:val="00054546"/>
    <w:rsid w:val="00071F22"/>
    <w:rsid w:val="0009343A"/>
    <w:rsid w:val="00094F88"/>
    <w:rsid w:val="000A1B62"/>
    <w:rsid w:val="000A2D20"/>
    <w:rsid w:val="000E04F4"/>
    <w:rsid w:val="001004FE"/>
    <w:rsid w:val="00115F5A"/>
    <w:rsid w:val="001206D0"/>
    <w:rsid w:val="00125267"/>
    <w:rsid w:val="00136924"/>
    <w:rsid w:val="001605AC"/>
    <w:rsid w:val="00182C61"/>
    <w:rsid w:val="001D3180"/>
    <w:rsid w:val="001E340F"/>
    <w:rsid w:val="001E6866"/>
    <w:rsid w:val="001E7B86"/>
    <w:rsid w:val="001F4185"/>
    <w:rsid w:val="001F646B"/>
    <w:rsid w:val="001F70F7"/>
    <w:rsid w:val="00212763"/>
    <w:rsid w:val="002468AF"/>
    <w:rsid w:val="0025220B"/>
    <w:rsid w:val="0025684B"/>
    <w:rsid w:val="00261586"/>
    <w:rsid w:val="002737FF"/>
    <w:rsid w:val="00275C63"/>
    <w:rsid w:val="002B2BD1"/>
    <w:rsid w:val="002D0F61"/>
    <w:rsid w:val="002D4F63"/>
    <w:rsid w:val="002D54D3"/>
    <w:rsid w:val="002D5D14"/>
    <w:rsid w:val="002D6ACF"/>
    <w:rsid w:val="002D75B9"/>
    <w:rsid w:val="00312881"/>
    <w:rsid w:val="00323F97"/>
    <w:rsid w:val="00336C1F"/>
    <w:rsid w:val="00351E44"/>
    <w:rsid w:val="00367378"/>
    <w:rsid w:val="003954CD"/>
    <w:rsid w:val="003B5FE5"/>
    <w:rsid w:val="003C3164"/>
    <w:rsid w:val="003E3395"/>
    <w:rsid w:val="003F142C"/>
    <w:rsid w:val="004012BF"/>
    <w:rsid w:val="0041320C"/>
    <w:rsid w:val="00426A41"/>
    <w:rsid w:val="00433547"/>
    <w:rsid w:val="004515F3"/>
    <w:rsid w:val="004545D3"/>
    <w:rsid w:val="00466095"/>
    <w:rsid w:val="00473A89"/>
    <w:rsid w:val="00473D4A"/>
    <w:rsid w:val="004A3482"/>
    <w:rsid w:val="004A3DB4"/>
    <w:rsid w:val="004A7224"/>
    <w:rsid w:val="004D2D71"/>
    <w:rsid w:val="004F55AB"/>
    <w:rsid w:val="00506E4E"/>
    <w:rsid w:val="00523E52"/>
    <w:rsid w:val="005338E7"/>
    <w:rsid w:val="00556DE2"/>
    <w:rsid w:val="00570128"/>
    <w:rsid w:val="0059124B"/>
    <w:rsid w:val="005B4FB5"/>
    <w:rsid w:val="005D1BC3"/>
    <w:rsid w:val="005D5B92"/>
    <w:rsid w:val="00600AE8"/>
    <w:rsid w:val="006040F4"/>
    <w:rsid w:val="006351BF"/>
    <w:rsid w:val="006531A4"/>
    <w:rsid w:val="00655CAC"/>
    <w:rsid w:val="00662211"/>
    <w:rsid w:val="00664B70"/>
    <w:rsid w:val="006926DA"/>
    <w:rsid w:val="006A583C"/>
    <w:rsid w:val="006B0D5D"/>
    <w:rsid w:val="006B5027"/>
    <w:rsid w:val="006B5B50"/>
    <w:rsid w:val="006D1E3C"/>
    <w:rsid w:val="006D3916"/>
    <w:rsid w:val="006F0A74"/>
    <w:rsid w:val="00700C24"/>
    <w:rsid w:val="00701945"/>
    <w:rsid w:val="007228E8"/>
    <w:rsid w:val="0073295F"/>
    <w:rsid w:val="007538BA"/>
    <w:rsid w:val="007627EB"/>
    <w:rsid w:val="00767422"/>
    <w:rsid w:val="00777506"/>
    <w:rsid w:val="007959E5"/>
    <w:rsid w:val="007C3379"/>
    <w:rsid w:val="007D1A2E"/>
    <w:rsid w:val="007D2655"/>
    <w:rsid w:val="007F0275"/>
    <w:rsid w:val="007F19F5"/>
    <w:rsid w:val="008077C2"/>
    <w:rsid w:val="0082129F"/>
    <w:rsid w:val="008313FC"/>
    <w:rsid w:val="00833F96"/>
    <w:rsid w:val="00852806"/>
    <w:rsid w:val="0089465C"/>
    <w:rsid w:val="008B0164"/>
    <w:rsid w:val="008B3005"/>
    <w:rsid w:val="008B3E4B"/>
    <w:rsid w:val="008C256C"/>
    <w:rsid w:val="008C6C51"/>
    <w:rsid w:val="008D7184"/>
    <w:rsid w:val="00901451"/>
    <w:rsid w:val="009156EC"/>
    <w:rsid w:val="0094287F"/>
    <w:rsid w:val="00945570"/>
    <w:rsid w:val="00951CE5"/>
    <w:rsid w:val="00961C80"/>
    <w:rsid w:val="00972682"/>
    <w:rsid w:val="009736ED"/>
    <w:rsid w:val="00985EC1"/>
    <w:rsid w:val="009D0FE2"/>
    <w:rsid w:val="009D1E12"/>
    <w:rsid w:val="009D4169"/>
    <w:rsid w:val="009F42E5"/>
    <w:rsid w:val="00A00D90"/>
    <w:rsid w:val="00A04EA7"/>
    <w:rsid w:val="00A26F62"/>
    <w:rsid w:val="00A36278"/>
    <w:rsid w:val="00A52F99"/>
    <w:rsid w:val="00A75DD4"/>
    <w:rsid w:val="00A81E29"/>
    <w:rsid w:val="00A874C1"/>
    <w:rsid w:val="00AB420F"/>
    <w:rsid w:val="00AE5D3E"/>
    <w:rsid w:val="00AF59BB"/>
    <w:rsid w:val="00B05680"/>
    <w:rsid w:val="00B441D2"/>
    <w:rsid w:val="00B517E0"/>
    <w:rsid w:val="00B53A5D"/>
    <w:rsid w:val="00B713AB"/>
    <w:rsid w:val="00B73E11"/>
    <w:rsid w:val="00B92B9E"/>
    <w:rsid w:val="00BA467B"/>
    <w:rsid w:val="00BA6BDF"/>
    <w:rsid w:val="00BC7765"/>
    <w:rsid w:val="00BD2FC9"/>
    <w:rsid w:val="00BD4EAA"/>
    <w:rsid w:val="00C16FBA"/>
    <w:rsid w:val="00C25DF1"/>
    <w:rsid w:val="00C27186"/>
    <w:rsid w:val="00C32A69"/>
    <w:rsid w:val="00C35A13"/>
    <w:rsid w:val="00C464E2"/>
    <w:rsid w:val="00C571AB"/>
    <w:rsid w:val="00C57965"/>
    <w:rsid w:val="00C62806"/>
    <w:rsid w:val="00C93DE1"/>
    <w:rsid w:val="00D03E9C"/>
    <w:rsid w:val="00D246B4"/>
    <w:rsid w:val="00D25CF5"/>
    <w:rsid w:val="00D3319F"/>
    <w:rsid w:val="00D513B2"/>
    <w:rsid w:val="00D66A98"/>
    <w:rsid w:val="00D81EC6"/>
    <w:rsid w:val="00DA6120"/>
    <w:rsid w:val="00DB6A25"/>
    <w:rsid w:val="00DC4C0A"/>
    <w:rsid w:val="00DC5EA3"/>
    <w:rsid w:val="00DC6110"/>
    <w:rsid w:val="00DF5D26"/>
    <w:rsid w:val="00E14F6F"/>
    <w:rsid w:val="00E26B7A"/>
    <w:rsid w:val="00E3285C"/>
    <w:rsid w:val="00E36121"/>
    <w:rsid w:val="00E51913"/>
    <w:rsid w:val="00E6517F"/>
    <w:rsid w:val="00E741FB"/>
    <w:rsid w:val="00E90185"/>
    <w:rsid w:val="00E977CA"/>
    <w:rsid w:val="00EB5F2A"/>
    <w:rsid w:val="00ED49DB"/>
    <w:rsid w:val="00EE3976"/>
    <w:rsid w:val="00F06FC8"/>
    <w:rsid w:val="00F12FE4"/>
    <w:rsid w:val="00F17307"/>
    <w:rsid w:val="00F24993"/>
    <w:rsid w:val="00F42846"/>
    <w:rsid w:val="00F6073B"/>
    <w:rsid w:val="00F83F89"/>
    <w:rsid w:val="00F8470B"/>
    <w:rsid w:val="00F97BA0"/>
    <w:rsid w:val="00F97C2B"/>
    <w:rsid w:val="00FA3F18"/>
    <w:rsid w:val="00FA6C3E"/>
    <w:rsid w:val="00FC133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55A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476D" w:themeColor="text2"/>
        <w:sz w:val="26"/>
        <w:szCs w:val="26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40F"/>
  </w:style>
  <w:style w:type="paragraph" w:styleId="Heading1">
    <w:name w:val="heading 1"/>
    <w:basedOn w:val="Normal"/>
    <w:next w:val="Normal"/>
    <w:link w:val="Heading1Char"/>
    <w:uiPriority w:val="9"/>
    <w:qFormat/>
    <w:rsid w:val="006531A4"/>
    <w:pPr>
      <w:spacing w:after="160" w:line="259" w:lineRule="auto"/>
      <w:contextualSpacing/>
      <w:outlineLvl w:val="0"/>
    </w:pPr>
    <w:rPr>
      <w:spacing w:val="14"/>
      <w:sz w:val="4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6517F"/>
    <w:pPr>
      <w:keepNext/>
      <w:keepLines/>
      <w:spacing w:before="480" w:after="120"/>
      <w:outlineLvl w:val="1"/>
    </w:pPr>
    <w:rPr>
      <w:rFonts w:asciiTheme="majorHAnsi" w:eastAsiaTheme="majorEastAsia" w:hAnsiTheme="majorHAnsi" w:cstheme="majorBidi"/>
      <w:b/>
      <w:caps/>
      <w:color w:val="B10000" w:themeColor="background2"/>
      <w:sz w:val="50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500000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531A4"/>
    <w:pPr>
      <w:spacing w:before="2160" w:line="216" w:lineRule="auto"/>
      <w:contextualSpacing/>
    </w:pPr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31A4"/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  <w:lang w:val="en-US"/>
    </w:rPr>
  </w:style>
  <w:style w:type="table" w:styleId="TableGrid">
    <w:name w:val="Table Grid"/>
    <w:basedOn w:val="TableNormal"/>
    <w:uiPriority w:val="39"/>
    <w:rsid w:val="00A8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A9A9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band1Vert">
      <w:tblPr/>
      <w:tcPr>
        <w:shd w:val="clear" w:color="auto" w:fill="FF5353" w:themeFill="accent1" w:themeFillTint="66"/>
      </w:tcPr>
    </w:tblStylePr>
    <w:tblStylePr w:type="band1Horz">
      <w:tblPr/>
      <w:tcPr>
        <w:shd w:val="clear" w:color="auto" w:fill="FF5353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B10000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B10000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531A4"/>
    <w:rPr>
      <w:spacing w:val="14"/>
      <w:sz w:val="4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E6517F"/>
    <w:rPr>
      <w:rFonts w:asciiTheme="majorHAnsi" w:eastAsiaTheme="majorEastAsia" w:hAnsiTheme="majorHAnsi" w:cstheme="majorBidi"/>
      <w:b/>
      <w:caps/>
      <w:color w:val="B10000" w:themeColor="background2"/>
      <w:sz w:val="5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506"/>
    <w:rPr>
      <w:rFonts w:asciiTheme="majorHAnsi" w:eastAsiaTheme="majorEastAsia" w:hAnsiTheme="majorHAnsi" w:cstheme="majorBidi"/>
      <w:b/>
      <w:color w:val="500000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312881"/>
  </w:style>
  <w:style w:type="character" w:customStyle="1" w:styleId="HeaderChar">
    <w:name w:val="Header Char"/>
    <w:basedOn w:val="DefaultParagraphFont"/>
    <w:link w:val="Header"/>
    <w:uiPriority w:val="99"/>
    <w:semiHidden/>
    <w:rsid w:val="00312881"/>
    <w:rPr>
      <w:lang w:val="en-US"/>
    </w:rPr>
  </w:style>
  <w:style w:type="paragraph" w:styleId="Footer">
    <w:name w:val="footer"/>
    <w:basedOn w:val="Normal"/>
    <w:link w:val="FooterChar"/>
    <w:uiPriority w:val="99"/>
    <w:semiHidden/>
    <w:rsid w:val="00312881"/>
  </w:style>
  <w:style w:type="character" w:customStyle="1" w:styleId="FooterChar">
    <w:name w:val="Footer Char"/>
    <w:basedOn w:val="DefaultParagraphFont"/>
    <w:link w:val="Footer"/>
    <w:uiPriority w:val="99"/>
    <w:semiHidden/>
    <w:rsid w:val="00312881"/>
    <w:rPr>
      <w:lang w:val="en-US"/>
    </w:rPr>
  </w:style>
  <w:style w:type="character" w:styleId="Hyperlink">
    <w:name w:val="Hyperlink"/>
    <w:basedOn w:val="DefaultParagraphFont"/>
    <w:uiPriority w:val="99"/>
    <w:unhideWhenUsed/>
    <w:rsid w:val="00BA6BDF"/>
    <w:rPr>
      <w:color w:val="00476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6B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kjul\AppData\Roaming\Microsoft\Templates\Winter%20festive%20party%20menu.dotx" TargetMode="External"/></Relationships>
</file>

<file path=word/theme/theme1.xml><?xml version="1.0" encoding="utf-8"?>
<a:theme xmlns:a="http://schemas.openxmlformats.org/drawingml/2006/main" name="Тема Office">
  <a:themeElements>
    <a:clrScheme name="Custom 15">
      <a:dk1>
        <a:srgbClr val="FFFFFF"/>
      </a:dk1>
      <a:lt1>
        <a:srgbClr val="000000"/>
      </a:lt1>
      <a:dk2>
        <a:srgbClr val="00476D"/>
      </a:dk2>
      <a:lt2>
        <a:srgbClr val="B10000"/>
      </a:lt2>
      <a:accent1>
        <a:srgbClr val="500000"/>
      </a:accent1>
      <a:accent2>
        <a:srgbClr val="8C8C8C"/>
      </a:accent2>
      <a:accent3>
        <a:srgbClr val="B4577A"/>
      </a:accent3>
      <a:accent4>
        <a:srgbClr val="BF8A52"/>
      </a:accent4>
      <a:accent5>
        <a:srgbClr val="CDC6A0"/>
      </a:accent5>
      <a:accent6>
        <a:srgbClr val="56876D"/>
      </a:accent6>
      <a:hlink>
        <a:srgbClr val="00476D"/>
      </a:hlink>
      <a:folHlink>
        <a:srgbClr val="00476D"/>
      </a:folHlink>
    </a:clrScheme>
    <a:fontScheme name="Custom 13">
      <a:majorFont>
        <a:latin typeface="Book Antiqua"/>
        <a:ea typeface=""/>
        <a:cs typeface=""/>
      </a:majorFont>
      <a:minorFont>
        <a:latin typeface="Franklin Gothic Book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84605D-E6D9-4F45-911F-25FE6A2F22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7E0EA9-767D-4257-B081-6D882C7B1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2F0299-9003-4964-9BED-AE8B9021E7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240BDC-FEEC-461E-A84D-4244C753E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Winter festive party menu</Template>
  <TotalTime>0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2023-09-25T13:47:00Z</dcterms:created>
  <dcterms:modified xsi:type="dcterms:W3CDTF">2023-09-25T15:12:00Z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